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E61B29">
        <w:rPr>
          <w:rFonts w:ascii="Tahoma" w:hAnsi="Tahoma" w:cs="Tahoma"/>
          <w:sz w:val="24"/>
          <w:szCs w:val="24"/>
        </w:rPr>
        <w:t>276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="00E61B29">
        <w:rPr>
          <w:rFonts w:ascii="Tahoma" w:hAnsi="Tahoma" w:cs="Tahoma"/>
          <w:sz w:val="24"/>
          <w:szCs w:val="24"/>
        </w:rPr>
        <w:t xml:space="preserve">21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27125B">
        <w:rPr>
          <w:rFonts w:ascii="Tahoma" w:hAnsi="Tahoma" w:cs="Tahoma"/>
          <w:sz w:val="24"/>
          <w:szCs w:val="24"/>
        </w:rPr>
        <w:t>NOVEMBRO</w:t>
      </w:r>
      <w:r w:rsidR="003E00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3A14B8" w:rsidRPr="000528C0" w:rsidTr="007142D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4B8" w:rsidRDefault="003A14B8" w:rsidP="007142D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3441/2014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4B8" w:rsidRDefault="003A14B8" w:rsidP="007142D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4B8" w:rsidRPr="000528C0" w:rsidRDefault="003A14B8" w:rsidP="007142D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para comemorar o dia do Evangélico</w:t>
            </w:r>
          </w:p>
        </w:tc>
      </w:tr>
      <w:tr w:rsidR="00C94C8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C43F4A" w:rsidP="006804BE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3442</w:t>
            </w:r>
            <w:r w:rsidR="00C94C8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43F4A" w:rsidP="006804BE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Chico Vigilante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C43F4A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933F55">
              <w:rPr>
                <w:rFonts w:ascii="Tahoma" w:hAnsi="Tahoma" w:cs="Tahoma"/>
                <w:sz w:val="24"/>
                <w:szCs w:val="24"/>
              </w:rPr>
              <w:t xml:space="preserve">realização de Sessão Solene </w:t>
            </w:r>
            <w:r w:rsidR="0027125B">
              <w:rPr>
                <w:rFonts w:ascii="Tahoma" w:hAnsi="Tahoma" w:cs="Tahoma"/>
                <w:sz w:val="24"/>
                <w:szCs w:val="24"/>
              </w:rPr>
              <w:t xml:space="preserve">em </w:t>
            </w:r>
            <w:r w:rsidR="006804BE">
              <w:rPr>
                <w:rFonts w:ascii="Tahoma" w:hAnsi="Tahoma" w:cs="Tahoma"/>
                <w:sz w:val="24"/>
                <w:szCs w:val="24"/>
              </w:rPr>
              <w:t xml:space="preserve">comemoração ao Dia Internacional </w:t>
            </w:r>
            <w:r w:rsidR="00C43F4A">
              <w:rPr>
                <w:rFonts w:ascii="Tahoma" w:hAnsi="Tahoma" w:cs="Tahoma"/>
                <w:sz w:val="24"/>
                <w:szCs w:val="24"/>
              </w:rPr>
              <w:t>da Solidariedade com o Povo Palestino</w:t>
            </w:r>
          </w:p>
        </w:tc>
      </w:tr>
      <w:tr w:rsidR="00C43F4A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F4A" w:rsidRDefault="00C43F4A" w:rsidP="006804BE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3449/2014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F4A" w:rsidRDefault="00C43F4A" w:rsidP="006804BE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F4A" w:rsidRPr="000528C0" w:rsidRDefault="00C43F4A" w:rsidP="00C43F4A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>realização de Sessão Solene para comemorar o dia do Músico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534"/>
      </w:tblGrid>
      <w:tr w:rsidR="0027125B" w:rsidTr="00152DEB">
        <w:trPr>
          <w:cantSplit/>
          <w:trHeight w:val="1198"/>
        </w:trPr>
        <w:tc>
          <w:tcPr>
            <w:tcW w:w="9210" w:type="dxa"/>
            <w:gridSpan w:val="2"/>
          </w:tcPr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7125B" w:rsidRDefault="0027125B" w:rsidP="00152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125B" w:rsidTr="00152DEB">
        <w:trPr>
          <w:trHeight w:val="1311"/>
        </w:trPr>
        <w:tc>
          <w:tcPr>
            <w:tcW w:w="4676" w:type="dxa"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538C4" w:rsidRDefault="009538C4" w:rsidP="00152DEB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27125B" w:rsidRDefault="00DD1711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27125B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27125B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7125B" w:rsidTr="00152DEB">
        <w:trPr>
          <w:trHeight w:val="803"/>
        </w:trPr>
        <w:tc>
          <w:tcPr>
            <w:tcW w:w="4676" w:type="dxa"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27125B" w:rsidRDefault="0027125B" w:rsidP="00152DEB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7125B" w:rsidRDefault="0027125B" w:rsidP="00152DEB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F2009" w:rsidRDefault="00AF2009" w:rsidP="00AF2009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24/11/2014.</w:t>
      </w:r>
    </w:p>
    <w:p w:rsidR="0027125B" w:rsidRDefault="002712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sectPr w:rsidR="0027125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2669C" wp14:editId="1577345C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0146DD" w:rsidRPr="006A4DBB" w:rsidRDefault="000146DD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2669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375</w:t>
                    </w:r>
                  </w:p>
                  <w:p w:rsidR="000146DD" w:rsidRPr="006A4DBB" w:rsidRDefault="000146DD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19205E0E" wp14:editId="09C4EE2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724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9630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0146DD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 wp14:anchorId="03A6EC32" wp14:editId="35BFD9DC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B88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5A065" wp14:editId="04B70382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6DD" w:rsidRPr="001376AE" w:rsidRDefault="000146DD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146DD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146DD" w:rsidRPr="00BB4A02" w:rsidRDefault="000146D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Terceira Secretaria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5A06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146DD" w:rsidRPr="001376AE" w:rsidRDefault="000146DD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146DD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146DD" w:rsidRPr="00BB4A02" w:rsidRDefault="000146D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Terceira Secretaria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C0E4A45" wp14:editId="4B44342C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9630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146DD"/>
    <w:rsid w:val="0003665A"/>
    <w:rsid w:val="00051977"/>
    <w:rsid w:val="000528C0"/>
    <w:rsid w:val="000756C7"/>
    <w:rsid w:val="000A4CD3"/>
    <w:rsid w:val="000A630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125B"/>
    <w:rsid w:val="00275CD7"/>
    <w:rsid w:val="0028083E"/>
    <w:rsid w:val="002924B0"/>
    <w:rsid w:val="002A792E"/>
    <w:rsid w:val="002C4AEF"/>
    <w:rsid w:val="002E1EFE"/>
    <w:rsid w:val="00306443"/>
    <w:rsid w:val="00334EE7"/>
    <w:rsid w:val="00344C57"/>
    <w:rsid w:val="00345A53"/>
    <w:rsid w:val="003938CE"/>
    <w:rsid w:val="003A14B8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804BE"/>
    <w:rsid w:val="006A2049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31339"/>
    <w:rsid w:val="00842921"/>
    <w:rsid w:val="00860857"/>
    <w:rsid w:val="00863517"/>
    <w:rsid w:val="00877E34"/>
    <w:rsid w:val="0088768F"/>
    <w:rsid w:val="008B3318"/>
    <w:rsid w:val="00933F55"/>
    <w:rsid w:val="00937DCC"/>
    <w:rsid w:val="009538C4"/>
    <w:rsid w:val="009630CA"/>
    <w:rsid w:val="00964A5B"/>
    <w:rsid w:val="00980017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AF2009"/>
    <w:rsid w:val="00B41484"/>
    <w:rsid w:val="00B53052"/>
    <w:rsid w:val="00B86E2F"/>
    <w:rsid w:val="00BB4A02"/>
    <w:rsid w:val="00BB77E1"/>
    <w:rsid w:val="00BC06F4"/>
    <w:rsid w:val="00BC446F"/>
    <w:rsid w:val="00BD6915"/>
    <w:rsid w:val="00C12DA1"/>
    <w:rsid w:val="00C319D6"/>
    <w:rsid w:val="00C331B0"/>
    <w:rsid w:val="00C43F4A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1711"/>
    <w:rsid w:val="00DD5A29"/>
    <w:rsid w:val="00DF011A"/>
    <w:rsid w:val="00DF54CE"/>
    <w:rsid w:val="00E162A8"/>
    <w:rsid w:val="00E411A8"/>
    <w:rsid w:val="00E420A4"/>
    <w:rsid w:val="00E5088A"/>
    <w:rsid w:val="00E61B29"/>
    <w:rsid w:val="00E83C04"/>
    <w:rsid w:val="00E94D59"/>
    <w:rsid w:val="00E96983"/>
    <w:rsid w:val="00EB7E49"/>
    <w:rsid w:val="00EF62B4"/>
    <w:rsid w:val="00F11CB9"/>
    <w:rsid w:val="00F15B45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7"/>
    <o:shapelayout v:ext="edit">
      <o:idmap v:ext="edit" data="1"/>
    </o:shapelayout>
  </w:shapeDefaults>
  <w:decimalSymbol w:val=","/>
  <w:listSeparator w:val=";"/>
  <w15:docId w15:val="{56C52D90-4C65-468C-BA24-EA6484BE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90415-FC22-4E78-ACA4-7A997F4A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Rodrigues de Oliveira</dc:creator>
  <cp:lastModifiedBy>Marcia Ramos Machado</cp:lastModifiedBy>
  <cp:revision>5</cp:revision>
  <cp:lastPrinted>2014-11-20T14:43:00Z</cp:lastPrinted>
  <dcterms:created xsi:type="dcterms:W3CDTF">2014-11-24T11:36:00Z</dcterms:created>
  <dcterms:modified xsi:type="dcterms:W3CDTF">2014-12-09T16:40:00Z</dcterms:modified>
</cp:coreProperties>
</file>