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</w:t>
      </w:r>
      <w:r w:rsidR="00093883">
        <w:rPr>
          <w:rFonts w:ascii="Tahoma" w:hAnsi="Tahoma" w:cs="Tahoma"/>
          <w:sz w:val="24"/>
          <w:szCs w:val="24"/>
        </w:rPr>
        <w:t>6</w:t>
      </w:r>
      <w:r w:rsidR="0090208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093883">
        <w:rPr>
          <w:rFonts w:ascii="Tahoma" w:hAnsi="Tahoma" w:cs="Tahoma"/>
          <w:sz w:val="24"/>
          <w:szCs w:val="24"/>
        </w:rPr>
        <w:t>1</w:t>
      </w:r>
      <w:r w:rsidR="00902081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902081" w:rsidRDefault="00902081" w:rsidP="00C4181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urn:schemas-microsoft-com:office:smarttags" w:element="PersonName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0779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41817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902081" w:rsidRPr="00336F83" w:rsidRDefault="00902081" w:rsidP="00902081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>do servidor Joan Goes Martins Filho, matrícula nº 16.803, Consultor Legislativo, lotado no Gabinete da Mesa Diretora, no curso Ordenador de Despesa e Lei de Responsabilidade Fiscal, nos dias 26 e 27 de agosto de 2013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C41817" w:rsidRDefault="00C41817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902081">
        <w:rPr>
          <w:rFonts w:ascii="Tahoma" w:hAnsi="Tahoma" w:cs="Tahoma"/>
          <w:color w:val="FF0000"/>
        </w:rPr>
        <w:t>20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3376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337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3376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337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2780"/>
    <w:rsid w:val="0003665A"/>
    <w:rsid w:val="00051977"/>
    <w:rsid w:val="00093883"/>
    <w:rsid w:val="000A4CD3"/>
    <w:rsid w:val="001108A2"/>
    <w:rsid w:val="001376AE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8E12D1"/>
    <w:rsid w:val="00902081"/>
    <w:rsid w:val="00964A5B"/>
    <w:rsid w:val="00965F5B"/>
    <w:rsid w:val="00994A28"/>
    <w:rsid w:val="00996C0C"/>
    <w:rsid w:val="009A6D40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17B48"/>
    <w:rsid w:val="00B71697"/>
    <w:rsid w:val="00BB4A02"/>
    <w:rsid w:val="00BD3184"/>
    <w:rsid w:val="00C319D6"/>
    <w:rsid w:val="00C41817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3376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2014-02-20T19:32:00Z</dcterms:created>
  <dcterms:modified xsi:type="dcterms:W3CDTF">2014-02-20T19:32:00Z</dcterms:modified>
</cp:coreProperties>
</file>