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B7" w:rsidRDefault="005378B7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5378B7" w:rsidTr="0080705B">
        <w:tc>
          <w:tcPr>
            <w:tcW w:w="9211" w:type="dxa"/>
          </w:tcPr>
          <w:p w:rsidR="005378B7" w:rsidRDefault="005378B7" w:rsidP="0080705B">
            <w:pPr>
              <w:pStyle w:val="Ttulo"/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NOTA TÉCNICA</w:t>
            </w:r>
          </w:p>
        </w:tc>
      </w:tr>
      <w:tr w:rsidR="005378B7" w:rsidRPr="00815C21" w:rsidTr="0080705B">
        <w:tc>
          <w:tcPr>
            <w:tcW w:w="9211" w:type="dxa"/>
          </w:tcPr>
          <w:p w:rsidR="005378B7" w:rsidRPr="00815C21" w:rsidRDefault="005378B7" w:rsidP="005378B7">
            <w:pPr>
              <w:pStyle w:val="Ttulo"/>
              <w:spacing w:before="120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>Re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vogada</w:t>
            </w:r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 xml:space="preserve"> pela </w:t>
            </w:r>
            <w:proofErr w:type="spellStart"/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>Portaria-GMD</w:t>
            </w:r>
            <w:proofErr w:type="spellEnd"/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 xml:space="preserve"> nº 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192</w:t>
            </w:r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 xml:space="preserve">, de 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9</w:t>
            </w:r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 xml:space="preserve"> de 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agost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 xml:space="preserve"> de 2013, publicado no DCL, de 3</w:t>
            </w:r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>0/</w:t>
            </w:r>
            <w:r>
              <w:rPr>
                <w:rFonts w:ascii="Tahoma" w:hAnsi="Tahoma" w:cs="Tahoma"/>
                <w:b w:val="0"/>
                <w:sz w:val="24"/>
                <w:szCs w:val="24"/>
              </w:rPr>
              <w:t>8</w:t>
            </w:r>
            <w:r w:rsidRPr="00815C21">
              <w:rPr>
                <w:rFonts w:ascii="Tahoma" w:hAnsi="Tahoma" w:cs="Tahoma"/>
                <w:b w:val="0"/>
                <w:sz w:val="24"/>
                <w:szCs w:val="24"/>
              </w:rPr>
              <w:t>/2013.</w:t>
            </w:r>
          </w:p>
        </w:tc>
      </w:tr>
    </w:tbl>
    <w:p w:rsidR="005378B7" w:rsidRDefault="005378B7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</w:t>
      </w:r>
      <w:r w:rsidR="00093883">
        <w:rPr>
          <w:rFonts w:ascii="Tahoma" w:hAnsi="Tahoma" w:cs="Tahoma"/>
          <w:sz w:val="24"/>
          <w:szCs w:val="24"/>
        </w:rPr>
        <w:t>6</w:t>
      </w:r>
      <w:r w:rsidR="00B71697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09388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B71697" w:rsidRDefault="00B71697" w:rsidP="0000278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urn:schemas-microsoft-com:office:smarttags" w:element="PersonName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0776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002780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B71697" w:rsidRPr="00336F83" w:rsidRDefault="00B71697" w:rsidP="00B7169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 xml:space="preserve">da servidora Ana Maria Veras Vilanova e Silva, matrícula nº 12.527, Consultora Técnico-Legislativa/Assistente Social, lotada no Setor de Assistência Social, no Curso de Pós-Graduação em </w:t>
      </w:r>
      <w:proofErr w:type="spellStart"/>
      <w:r w:rsidRPr="00002780">
        <w:rPr>
          <w:rFonts w:ascii="Tahoma" w:hAnsi="Tahoma" w:cs="Tahoma"/>
          <w:i/>
        </w:rPr>
        <w:t>Coaching</w:t>
      </w:r>
      <w:proofErr w:type="spellEnd"/>
      <w:r>
        <w:rPr>
          <w:rFonts w:ascii="Tahoma" w:hAnsi="Tahoma" w:cs="Tahoma"/>
        </w:rPr>
        <w:t>, no período de 30 de agosto de 2013 a 26 de julho de 2014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em Brasília – DF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 xml:space="preserve">com pagamento </w:t>
      </w:r>
      <w:r>
        <w:rPr>
          <w:rFonts w:ascii="Tahoma" w:hAnsi="Tahoma" w:cs="Tahoma"/>
          <w:szCs w:val="24"/>
        </w:rPr>
        <w:t>do curso</w:t>
      </w:r>
      <w:r w:rsidRPr="00336F83">
        <w:rPr>
          <w:rFonts w:ascii="Tahoma" w:hAnsi="Tahoma" w:cs="Tahoma"/>
          <w:szCs w:val="24"/>
        </w:rPr>
        <w:t xml:space="preserve"> e sem </w:t>
      </w:r>
      <w:r>
        <w:rPr>
          <w:rFonts w:ascii="Tahoma" w:hAnsi="Tahoma" w:cs="Tahoma"/>
          <w:szCs w:val="24"/>
        </w:rPr>
        <w:t>afastamento do trabalho.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093883">
        <w:rPr>
          <w:rFonts w:ascii="Tahoma" w:hAnsi="Tahoma" w:cs="Tahoma"/>
          <w:color w:val="FF0000"/>
        </w:rPr>
        <w:t>1</w:t>
      </w:r>
      <w:r w:rsidR="002D2717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0221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022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0221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022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2780"/>
    <w:rsid w:val="0003665A"/>
    <w:rsid w:val="00051977"/>
    <w:rsid w:val="00093883"/>
    <w:rsid w:val="000A4CD3"/>
    <w:rsid w:val="001108A2"/>
    <w:rsid w:val="001376AE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378B7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8E12D1"/>
    <w:rsid w:val="00964A5B"/>
    <w:rsid w:val="00965F5B"/>
    <w:rsid w:val="00994A28"/>
    <w:rsid w:val="00996C0C"/>
    <w:rsid w:val="009A6D40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17B48"/>
    <w:rsid w:val="00B71697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0221A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2014-02-20T19:29:00Z</dcterms:created>
  <dcterms:modified xsi:type="dcterms:W3CDTF">2014-02-27T19:52:00Z</dcterms:modified>
</cp:coreProperties>
</file>